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105D4D">
      <w:pPr>
        <w:jc w:val="center"/>
        <w:rPr>
          <w:rFonts w:hint="eastAsia" w:ascii="微软雅黑" w:hAnsi="微软雅黑" w:eastAsia="微软雅黑" w:cs="微软雅黑"/>
          <w:b/>
          <w:sz w:val="44"/>
          <w:szCs w:val="44"/>
        </w:rPr>
      </w:pPr>
      <w:r>
        <w:rPr>
          <w:rFonts w:hint="eastAsia" w:ascii="微软雅黑" w:hAnsi="微软雅黑" w:eastAsia="微软雅黑" w:cs="微软雅黑"/>
          <w:b/>
          <w:sz w:val="44"/>
          <w:szCs w:val="44"/>
          <w:lang w:val="en-US" w:eastAsia="zh-CN"/>
        </w:rPr>
        <w:t>一对一专属商务洽谈</w:t>
      </w:r>
      <w:r>
        <w:rPr>
          <w:rFonts w:hint="eastAsia" w:ascii="微软雅黑" w:hAnsi="微软雅黑" w:eastAsia="微软雅黑" w:cs="微软雅黑"/>
          <w:b/>
          <w:sz w:val="44"/>
          <w:szCs w:val="44"/>
        </w:rPr>
        <w:t>展位申请表</w:t>
      </w:r>
    </w:p>
    <w:p w14:paraId="4573EBF2">
      <w:pPr>
        <w:jc w:val="center"/>
        <w:rPr>
          <w:rFonts w:hint="eastAsia" w:ascii="微软雅黑" w:hAnsi="微软雅黑" w:eastAsia="微软雅黑" w:cs="微软雅黑"/>
          <w:b/>
          <w:sz w:val="18"/>
          <w:szCs w:val="18"/>
        </w:rPr>
      </w:pPr>
    </w:p>
    <w:tbl>
      <w:tblPr>
        <w:tblStyle w:val="5"/>
        <w:tblW w:w="105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4"/>
        <w:gridCol w:w="3490"/>
        <w:gridCol w:w="1058"/>
        <w:gridCol w:w="1207"/>
        <w:gridCol w:w="760"/>
        <w:gridCol w:w="2350"/>
      </w:tblGrid>
      <w:tr w14:paraId="772FA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644" w:type="dxa"/>
            <w:vAlign w:val="center"/>
          </w:tcPr>
          <w:p w14:paraId="4C4820A6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展商名称</w:t>
            </w:r>
          </w:p>
        </w:tc>
        <w:tc>
          <w:tcPr>
            <w:tcW w:w="3490" w:type="dxa"/>
            <w:vAlign w:val="center"/>
          </w:tcPr>
          <w:p w14:paraId="2BBF01F9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058" w:type="dxa"/>
            <w:vAlign w:val="center"/>
          </w:tcPr>
          <w:p w14:paraId="5404E8F2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联系人</w:t>
            </w:r>
          </w:p>
        </w:tc>
        <w:tc>
          <w:tcPr>
            <w:tcW w:w="1207" w:type="dxa"/>
            <w:vAlign w:val="center"/>
          </w:tcPr>
          <w:p w14:paraId="1540C8C0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760" w:type="dxa"/>
            <w:vAlign w:val="center"/>
          </w:tcPr>
          <w:p w14:paraId="45C7875B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电话</w:t>
            </w:r>
          </w:p>
        </w:tc>
        <w:tc>
          <w:tcPr>
            <w:tcW w:w="2350" w:type="dxa"/>
            <w:vAlign w:val="center"/>
          </w:tcPr>
          <w:p w14:paraId="419CE072">
            <w:pPr>
              <w:jc w:val="center"/>
              <w:rPr>
                <w:rFonts w:hint="default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</w:p>
        </w:tc>
      </w:tr>
      <w:tr w14:paraId="34726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644" w:type="dxa"/>
            <w:vAlign w:val="center"/>
          </w:tcPr>
          <w:p w14:paraId="2C4A1C7A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联系地址</w:t>
            </w:r>
          </w:p>
        </w:tc>
        <w:tc>
          <w:tcPr>
            <w:tcW w:w="5755" w:type="dxa"/>
            <w:gridSpan w:val="3"/>
            <w:vAlign w:val="center"/>
          </w:tcPr>
          <w:p w14:paraId="415C3429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760" w:type="dxa"/>
            <w:vAlign w:val="center"/>
          </w:tcPr>
          <w:p w14:paraId="5EDCE765">
            <w:pPr>
              <w:spacing w:line="400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2350" w:type="dxa"/>
            <w:vAlign w:val="center"/>
          </w:tcPr>
          <w:p w14:paraId="033F9C00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3D475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644" w:type="dxa"/>
            <w:vAlign w:val="center"/>
          </w:tcPr>
          <w:p w14:paraId="238532CE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类型</w:t>
            </w:r>
          </w:p>
        </w:tc>
        <w:tc>
          <w:tcPr>
            <w:tcW w:w="8865" w:type="dxa"/>
            <w:gridSpan w:val="5"/>
            <w:vAlign w:val="center"/>
          </w:tcPr>
          <w:p w14:paraId="33A02EBB">
            <w:pPr>
              <w:jc w:val="center"/>
              <w:rPr>
                <w:rFonts w:hint="default" w:ascii="微软雅黑" w:hAnsi="微软雅黑" w:eastAsia="微软雅黑" w:cs="微软雅黑"/>
                <w:sz w:val="24"/>
                <w:szCs w:val="24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展示内容描述</w:t>
            </w:r>
          </w:p>
        </w:tc>
      </w:tr>
      <w:tr w14:paraId="11B44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1" w:hRule="atLeast"/>
        </w:trPr>
        <w:tc>
          <w:tcPr>
            <w:tcW w:w="1644" w:type="dxa"/>
            <w:vAlign w:val="center"/>
          </w:tcPr>
          <w:p w14:paraId="6F91030C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洽谈展位</w:t>
            </w:r>
          </w:p>
          <w:p w14:paraId="38BFC361">
            <w:pPr>
              <w:jc w:val="center"/>
              <w:rPr>
                <w:rFonts w:hint="default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  <w:lang w:val="en-US" w:eastAsia="zh-CN"/>
              </w:rPr>
              <w:t>（W1.6m×H2.4m）</w:t>
            </w:r>
          </w:p>
        </w:tc>
        <w:tc>
          <w:tcPr>
            <w:tcW w:w="8865" w:type="dxa"/>
            <w:gridSpan w:val="5"/>
            <w:vAlign w:val="center"/>
          </w:tcPr>
          <w:p w14:paraId="619656F7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</w:p>
        </w:tc>
      </w:tr>
      <w:tr w14:paraId="69284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1" w:hRule="atLeast"/>
        </w:trPr>
        <w:tc>
          <w:tcPr>
            <w:tcW w:w="1644" w:type="dxa"/>
            <w:vAlign w:val="center"/>
          </w:tcPr>
          <w:p w14:paraId="224C4262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垂幅海报</w:t>
            </w:r>
          </w:p>
          <w:p w14:paraId="78B92CD6">
            <w:pPr>
              <w:jc w:val="center"/>
              <w:rPr>
                <w:rFonts w:hint="default" w:ascii="微软雅黑" w:hAnsi="微软雅黑" w:eastAsia="微软雅黑" w:cs="微软雅黑"/>
                <w:sz w:val="15"/>
                <w:szCs w:val="1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  <w:lang w:val="en-US"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  <w:lang w:val="en-US" w:eastAsia="zh-CN"/>
              </w:rPr>
              <w:t>W0.9m×H1.2m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  <w:lang w:val="en-US" w:eastAsia="zh-CN"/>
              </w:rPr>
              <w:t>）</w:t>
            </w:r>
          </w:p>
        </w:tc>
        <w:tc>
          <w:tcPr>
            <w:tcW w:w="8865" w:type="dxa"/>
            <w:gridSpan w:val="5"/>
            <w:vAlign w:val="center"/>
          </w:tcPr>
          <w:p w14:paraId="7547BE0B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</w:p>
        </w:tc>
      </w:tr>
    </w:tbl>
    <w:p w14:paraId="558093A1"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4"/>
          <w:u w:val="none"/>
          <w:lang w:val="en-US" w:eastAsia="zh-CN"/>
        </w:rPr>
      </w:pPr>
    </w:p>
    <w:p w14:paraId="6996ED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720" w:lineRule="auto"/>
        <w:ind w:leftChars="0"/>
        <w:jc w:val="right"/>
        <w:textAlignment w:val="auto"/>
        <w:rPr>
          <w:rFonts w:hint="eastAsia" w:ascii="微软雅黑" w:hAnsi="微软雅黑" w:eastAsia="微软雅黑" w:cs="微软雅黑"/>
          <w:sz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u w:val="none"/>
          <w:lang w:val="en-US" w:eastAsia="zh-CN"/>
        </w:rPr>
        <w:t>公司签章：</w:t>
      </w:r>
      <w:r>
        <w:rPr>
          <w:rFonts w:hint="eastAsia" w:ascii="微软雅黑" w:hAnsi="微软雅黑" w:eastAsia="微软雅黑" w:cs="微软雅黑"/>
          <w:sz w:val="24"/>
          <w:u w:val="single"/>
          <w:lang w:val="en-US" w:eastAsia="zh-CN"/>
        </w:rPr>
        <w:t>　　　　　　　　</w:t>
      </w:r>
    </w:p>
    <w:p w14:paraId="02F19F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720" w:lineRule="auto"/>
        <w:ind w:leftChars="0"/>
        <w:jc w:val="right"/>
        <w:textAlignment w:val="auto"/>
        <w:rPr>
          <w:rFonts w:hint="eastAsia" w:ascii="微软雅黑" w:hAnsi="微软雅黑" w:eastAsia="微软雅黑" w:cs="微软雅黑"/>
          <w:sz w:val="24"/>
          <w:u w:val="single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lang w:val="en-US" w:eastAsia="zh-CN"/>
        </w:rPr>
        <w:t>负责人签名：</w:t>
      </w:r>
      <w:r>
        <w:rPr>
          <w:rFonts w:hint="eastAsia" w:ascii="微软雅黑" w:hAnsi="微软雅黑" w:eastAsia="微软雅黑" w:cs="微软雅黑"/>
          <w:sz w:val="24"/>
          <w:u w:val="single"/>
          <w:lang w:val="en-US" w:eastAsia="zh-CN"/>
        </w:rPr>
        <w:t>　　　　　　　　</w:t>
      </w:r>
    </w:p>
    <w:p w14:paraId="5A0B8F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720" w:lineRule="auto"/>
        <w:ind w:leftChars="0"/>
        <w:jc w:val="right"/>
        <w:textAlignment w:val="auto"/>
        <w:rPr>
          <w:rFonts w:hint="eastAsia" w:ascii="微软雅黑" w:hAnsi="微软雅黑" w:eastAsia="微软雅黑" w:cs="微软雅黑"/>
          <w:sz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u w:val="none"/>
          <w:lang w:val="en-US" w:eastAsia="zh-CN"/>
        </w:rPr>
        <w:t>申请日期：2026年  月  日</w:t>
      </w:r>
    </w:p>
    <w:p w14:paraId="437E0A1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1"/>
          <w:szCs w:val="21"/>
          <w:highlight w:val="none"/>
          <w:u w:val="none"/>
          <w:lang w:val="en-US" w:eastAsia="zh-CN"/>
        </w:rPr>
      </w:pPr>
    </w:p>
    <w:p w14:paraId="099DF37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1"/>
          <w:szCs w:val="21"/>
          <w:highlight w:val="none"/>
          <w:u w:val="none"/>
          <w:lang w:val="en-US" w:eastAsia="zh-CN"/>
        </w:rPr>
      </w:pPr>
    </w:p>
    <w:p w14:paraId="624D827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1"/>
          <w:szCs w:val="21"/>
          <w:highlight w:val="none"/>
          <w:u w:val="none"/>
          <w:lang w:val="en-US" w:eastAsia="zh-CN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sz w:val="21"/>
          <w:szCs w:val="21"/>
          <w:highlight w:val="none"/>
          <w:u w:val="none"/>
          <w:lang w:val="en-US" w:eastAsia="zh-CN"/>
        </w:rPr>
        <w:t>备注：</w:t>
      </w:r>
    </w:p>
    <w:p w14:paraId="6A11FF4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微软雅黑" w:hAnsi="微软雅黑" w:eastAsia="微软雅黑" w:cs="微软雅黑"/>
          <w:sz w:val="21"/>
          <w:szCs w:val="21"/>
          <w:highlight w:val="none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highlight w:val="none"/>
          <w:u w:val="none"/>
          <w:lang w:val="en-US" w:eastAsia="zh-CN"/>
        </w:rPr>
        <w:t>所有展位按照报名顺序由组委会统一安排。</w:t>
      </w:r>
    </w:p>
    <w:p w14:paraId="05340FF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微软雅黑" w:hAnsi="微软雅黑" w:eastAsia="微软雅黑" w:cs="微软雅黑"/>
          <w:sz w:val="21"/>
          <w:szCs w:val="21"/>
          <w:highlight w:val="none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highlight w:val="none"/>
          <w:u w:val="none"/>
          <w:lang w:val="en-US" w:eastAsia="zh-CN"/>
        </w:rPr>
        <w:t>洽谈展位包括一桌四椅；垂幅海报仅海报展示，无桌椅。</w:t>
      </w:r>
    </w:p>
    <w:sectPr>
      <w:headerReference r:id="rId3" w:type="default"/>
      <w:pgSz w:w="11906" w:h="16838"/>
      <w:pgMar w:top="1247" w:right="794" w:bottom="1440" w:left="79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2EBE66">
    <w:pPr>
      <w:jc w:val="right"/>
    </w:pPr>
    <w:r>
      <w:rPr>
        <w:rFonts w:hint="eastAsia" w:ascii="微软雅黑" w:hAnsi="微软雅黑" w:eastAsia="微软雅黑"/>
        <w:b/>
        <w:color w:val="808080" w:themeColor="text1" w:themeTint="80"/>
        <w:sz w:val="20"/>
        <w:lang w:val="en-US" w:eastAsia="zh-CN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>2026中国广播电视精品创作大会·视听市场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6C7676"/>
    <w:multiLevelType w:val="singleLevel"/>
    <w:tmpl w:val="E36C767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removePersonalInformation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5A16CC3"/>
    <w:rsid w:val="00256916"/>
    <w:rsid w:val="008B39D6"/>
    <w:rsid w:val="009D2D8E"/>
    <w:rsid w:val="00B9474A"/>
    <w:rsid w:val="00CF381E"/>
    <w:rsid w:val="00D41CC8"/>
    <w:rsid w:val="00F34E8C"/>
    <w:rsid w:val="055040A5"/>
    <w:rsid w:val="05B5565F"/>
    <w:rsid w:val="05DD7EAC"/>
    <w:rsid w:val="07C808F9"/>
    <w:rsid w:val="0A322F50"/>
    <w:rsid w:val="0A334B77"/>
    <w:rsid w:val="0B197055"/>
    <w:rsid w:val="0E736F9D"/>
    <w:rsid w:val="0F5D157F"/>
    <w:rsid w:val="10F46AAE"/>
    <w:rsid w:val="14EF21A7"/>
    <w:rsid w:val="17DB08F7"/>
    <w:rsid w:val="17FD699F"/>
    <w:rsid w:val="191025A3"/>
    <w:rsid w:val="1A6745A4"/>
    <w:rsid w:val="1F1F3A88"/>
    <w:rsid w:val="1F327ABD"/>
    <w:rsid w:val="22372D5F"/>
    <w:rsid w:val="248938FC"/>
    <w:rsid w:val="2786566E"/>
    <w:rsid w:val="321D7903"/>
    <w:rsid w:val="39941C29"/>
    <w:rsid w:val="3AC01F67"/>
    <w:rsid w:val="3EDE519D"/>
    <w:rsid w:val="3F6B4A91"/>
    <w:rsid w:val="42274E28"/>
    <w:rsid w:val="441C16FE"/>
    <w:rsid w:val="45A16CC3"/>
    <w:rsid w:val="46017EC5"/>
    <w:rsid w:val="46646D3E"/>
    <w:rsid w:val="47FE3322"/>
    <w:rsid w:val="492520BB"/>
    <w:rsid w:val="49560981"/>
    <w:rsid w:val="49C650D6"/>
    <w:rsid w:val="4C745B17"/>
    <w:rsid w:val="4E8F7410"/>
    <w:rsid w:val="507E0568"/>
    <w:rsid w:val="526F66CB"/>
    <w:rsid w:val="5311062D"/>
    <w:rsid w:val="54CC1F1C"/>
    <w:rsid w:val="55DB335C"/>
    <w:rsid w:val="565847C5"/>
    <w:rsid w:val="56686400"/>
    <w:rsid w:val="57D6474D"/>
    <w:rsid w:val="5A693D85"/>
    <w:rsid w:val="5B655D4C"/>
    <w:rsid w:val="5BF628B2"/>
    <w:rsid w:val="5DAE6A2C"/>
    <w:rsid w:val="629A2BFF"/>
    <w:rsid w:val="62B15989"/>
    <w:rsid w:val="67381478"/>
    <w:rsid w:val="67487F43"/>
    <w:rsid w:val="6AD5401D"/>
    <w:rsid w:val="6C1851DA"/>
    <w:rsid w:val="6D210FC0"/>
    <w:rsid w:val="6D231A56"/>
    <w:rsid w:val="6F7E447B"/>
    <w:rsid w:val="70492CF5"/>
    <w:rsid w:val="76A66DFA"/>
    <w:rsid w:val="7965158D"/>
    <w:rsid w:val="7AC53928"/>
    <w:rsid w:val="7D012C11"/>
    <w:rsid w:val="7D711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849077b9-a6c3-4d2b-81e5-0c0597920b1d\&#20844;&#31456;&#20351;&#29992;&#30003;&#35831;&#3492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公章使用申请表.docx</Template>
  <Pages>1</Pages>
  <Words>249</Words>
  <Characters>308</Characters>
  <Lines>2</Lines>
  <Paragraphs>1</Paragraphs>
  <TotalTime>2</TotalTime>
  <ScaleCrop>false</ScaleCrop>
  <LinksUpToDate>false</LinksUpToDate>
  <CharactersWithSpaces>357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2025-02-25T07:12:00Z</dcterms:created>
  <dcterms:modified xsi:type="dcterms:W3CDTF">2026-10-16T02:21:19Z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UUID">
    <vt:lpwstr>v1.0_mb_WhuM2kpN6Nq5xRWrSCxE+g==</vt:lpwstr>
  </property>
  <property fmtid="{D5CDD505-2E9C-101B-9397-08002B2CF9AE}" pid="4" name="ICV">
    <vt:lpwstr>5583904A0D564417A6BB778049FE8ACD_13</vt:lpwstr>
  </property>
  <property fmtid="{D5CDD505-2E9C-101B-9397-08002B2CF9AE}" pid="5" name="KSOTemplateDocerSaveRecord">
    <vt:lpwstr>eyJoZGlkIjoiMmRjZTg2MzNmM2M2NzcyNDlhMjBkOWUxNjFhMmFmMmMiLCJ1c2VySWQiOiI0MTgxNzE0MjcifQ==</vt:lpwstr>
  </property>
</Properties>
</file>